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27" w:rsidRDefault="00757014">
      <w:pPr>
        <w:jc w:val="center"/>
      </w:pPr>
      <w:r w:rsidRPr="00757014">
        <w:rPr>
          <w:noProof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9.35pt;margin-top:28.85pt;width:475.3pt;height:790.45pt;z-index:251749376" filled="f" stroked="f">
            <v:textbox style="mso-next-textbox:#_x0000_s1049;mso-fit-shape-to-text:t">
              <w:txbxContent>
                <w:p w:rsidR="00970527" w:rsidRPr="00AB50D1" w:rsidRDefault="00970527">
                  <w:pPr>
                    <w:jc w:val="center"/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</w:rPr>
                  </w:pPr>
                </w:p>
                <w:p w:rsidR="0045029D" w:rsidRPr="00AB50D1" w:rsidRDefault="0045029D" w:rsidP="00341B8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7C9163" w:themeColor="accent1" w:themeShade="BF"/>
                      <w:sz w:val="44"/>
                      <w:szCs w:val="44"/>
                    </w:rPr>
                  </w:pPr>
                  <w:r w:rsidRPr="00AB50D1">
                    <w:rPr>
                      <w:rFonts w:ascii="Times New Roman" w:hAnsi="Times New Roman" w:cs="Times New Roman"/>
                      <w:color w:val="7C9163" w:themeColor="accent1" w:themeShade="BF"/>
                      <w:sz w:val="44"/>
                      <w:szCs w:val="44"/>
                    </w:rPr>
                    <w:t>Inschrijfformulier</w:t>
                  </w:r>
                </w:p>
                <w:p w:rsidR="00341B86" w:rsidRPr="00AB50D1" w:rsidRDefault="00341B86" w:rsidP="004502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5029D" w:rsidRPr="00AB50D1" w:rsidRDefault="0045029D" w:rsidP="004502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Ik schrijf mijn kind in voor groep: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 Groep 3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o groep 4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o  groep 5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o  groep 6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o   groep 7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o   groep 8</w:t>
                  </w:r>
                </w:p>
                <w:p w:rsidR="0045029D" w:rsidRPr="00AB50D1" w:rsidRDefault="00341B86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Locatie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o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Mandelaplein</w:t>
                  </w:r>
                  <w:proofErr w:type="spellEnd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o </w:t>
                  </w:r>
                  <w:proofErr w:type="spellStart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Schalkburgerstraat</w:t>
                  </w:r>
                  <w:proofErr w:type="spellEnd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0 </w:t>
                  </w:r>
                  <w:proofErr w:type="spellStart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Vandamstraat</w:t>
                  </w:r>
                  <w:proofErr w:type="spellEnd"/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5029D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62BE" w:rsidRPr="00AB50D1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Naam kind: ________________________________________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Naam ouder</w:t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_______________________________________ 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Adres: _______________________________________ </w:t>
                  </w:r>
                </w:p>
                <w:p w:rsidR="00FD62BE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Postcode en Woonplaats: _______________________________________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Telefoonnr</w:t>
                  </w:r>
                  <w:proofErr w:type="spellEnd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1: 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 Telefoonnr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2:____________________________ </w:t>
                  </w: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E-mail: _______________________________________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U kunt hieronder aangeven welke dagen u het liefst huiswerkbegeleiding wilt hebben.</w:t>
                  </w:r>
                </w:p>
                <w:p w:rsidR="0045029D" w:rsidRPr="00AB50D1" w:rsidRDefault="00F365D4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Wij probe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r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zoveel mogelijk rekening te houden met uw wensen. 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Maandag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15.30 – 17.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45029D" w:rsidRPr="00AB50D1" w:rsidRDefault="00341B86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Dinsdag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15.30 – 17.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Woensdag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12.30 -  14.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(alleen voor gr.3 + 4)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15.30 – 17.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Donderdag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15.30 – 17.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45029D" w:rsidRPr="00AB50D1" w:rsidRDefault="00F365D4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Vrijdag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0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– 1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45029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45029D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62BE" w:rsidRPr="00AB50D1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Wij adviseren het volgende. Uiteraard bent u degene die dit bepaalt. 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ind w:left="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 dag in de week:     € 28,- per maand</w:t>
                  </w:r>
                  <w:r w:rsidR="00FD6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D6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(niveau A )</w:t>
                  </w:r>
                </w:p>
                <w:p w:rsidR="00FD62BE" w:rsidRPr="00AB50D1" w:rsidRDefault="0045029D" w:rsidP="00FD62BE">
                  <w:pPr>
                    <w:spacing w:after="0" w:line="240" w:lineRule="auto"/>
                    <w:ind w:left="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 dagen in de week: € 40,- per maand</w:t>
                  </w:r>
                  <w:r w:rsidR="00FD6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(niveau B/C)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ind w:left="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3 dagen in de week: € </w:t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0,- per maand</w:t>
                  </w:r>
                  <w:r w:rsidR="00FD6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="00FD6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Cnivau</w:t>
                  </w:r>
                  <w:proofErr w:type="spellEnd"/>
                  <w:r w:rsidR="00FD62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D/E)</w:t>
                  </w:r>
                </w:p>
                <w:p w:rsidR="0045029D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62BE" w:rsidRPr="00AB50D1" w:rsidRDefault="00FD62BE" w:rsidP="00FD62BE">
                  <w:pPr>
                    <w:spacing w:after="0" w:line="240" w:lineRule="auto"/>
                    <w:ind w:left="15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 kunt contant betalen of overmaken op </w:t>
                  </w:r>
                  <w:proofErr w:type="spellStart"/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rekeningnr</w:t>
                  </w:r>
                  <w:proofErr w:type="spellEnd"/>
                  <w:r w:rsidRPr="00AB50D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 IBAN: NL53INGB0006894020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 betaling geschiedt voorafgaand aan de eerste les. U kunt kiezen tussen: 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Per  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0 Kwartaal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alf jaar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  <w:r w:rsidR="00F365D4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ele jaar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 kunt kiezen uit de onderstaande vakgebieden. U </w:t>
                  </w:r>
                  <w:r w:rsidR="0030738D"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kunt meerdere vakken aankruisen</w:t>
                  </w:r>
                  <w:r w:rsidRPr="00AB50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45029D" w:rsidRPr="00AB50D1" w:rsidRDefault="0045029D" w:rsidP="0045029D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rStyle w:val="A1"/>
                      <w:rFonts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AB50D1"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>Taal/Spelling/Technisch lezen/Woordenschat</w:t>
                  </w:r>
                </w:p>
                <w:p w:rsidR="0045029D" w:rsidRPr="00AB50D1" w:rsidRDefault="0045029D" w:rsidP="0045029D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rStyle w:val="A1"/>
                      <w:rFonts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AB50D1"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>Rekenen</w:t>
                  </w:r>
                </w:p>
                <w:p w:rsidR="0045029D" w:rsidRPr="00FD62BE" w:rsidRDefault="0045029D" w:rsidP="0045029D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rStyle w:val="A1"/>
                      <w:rFonts w:cs="Times New Roman"/>
                      <w:b w:val="0"/>
                      <w:color w:val="auto"/>
                      <w:sz w:val="24"/>
                      <w:szCs w:val="24"/>
                    </w:rPr>
                  </w:pPr>
                  <w:proofErr w:type="spellStart"/>
                  <w:r w:rsidRPr="00AB50D1"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>Cito-training</w:t>
                  </w:r>
                  <w:proofErr w:type="spellEnd"/>
                  <w:r w:rsidRPr="00AB50D1"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</w:p>
                <w:p w:rsidR="00FD62BE" w:rsidRPr="00AB50D1" w:rsidRDefault="00FD62BE" w:rsidP="0045029D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rStyle w:val="A1"/>
                      <w:rFonts w:cs="Times New Roman"/>
                      <w:b w:val="0"/>
                      <w:color w:val="auto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>Voorbegereiding</w:t>
                  </w:r>
                  <w:proofErr w:type="spellEnd"/>
                  <w:r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 xml:space="preserve"> Entreetoets </w:t>
                  </w:r>
                </w:p>
                <w:p w:rsidR="0045029D" w:rsidRPr="00AB50D1" w:rsidRDefault="0045029D" w:rsidP="0045029D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rStyle w:val="A1"/>
                      <w:rFonts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AB50D1">
                    <w:rPr>
                      <w:rStyle w:val="A1"/>
                      <w:rFonts w:cs="Times New Roman"/>
                      <w:color w:val="auto"/>
                      <w:sz w:val="24"/>
                      <w:szCs w:val="24"/>
                    </w:rPr>
                    <w:t>Engels</w:t>
                  </w:r>
                </w:p>
                <w:p w:rsidR="0045029D" w:rsidRPr="00AB50D1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0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</w:t>
                  </w:r>
                  <w:r w:rsidR="00FD62BE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="00FD62BE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Contact:</w:t>
                  </w:r>
                </w:p>
                <w:p w:rsidR="0045029D" w:rsidRPr="00FD62BE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B50D1">
                    <w:rPr>
                      <w:rFonts w:ascii="Times New Roman" w:hAnsi="Times New Roman" w:cs="Times New Roman"/>
                      <w:sz w:val="20"/>
                    </w:rPr>
                    <w:t xml:space="preserve">           </w:t>
                  </w:r>
                  <w:r w:rsidR="00FD62BE">
                    <w:rPr>
                      <w:rFonts w:ascii="Times New Roman" w:hAnsi="Times New Roman" w:cs="Times New Roman"/>
                      <w:sz w:val="20"/>
                    </w:rPr>
                    <w:tab/>
                  </w:r>
                  <w:r w:rsidR="00FD62BE">
                    <w:rPr>
                      <w:rFonts w:ascii="Times New Roman" w:hAnsi="Times New Roman" w:cs="Times New Roman"/>
                      <w:sz w:val="20"/>
                    </w:rPr>
                    <w:tab/>
                  </w:r>
                  <w:r w:rsidRPr="00AB50D1">
                    <w:rPr>
                      <w:rFonts w:ascii="Times New Roman" w:hAnsi="Times New Roman" w:cs="Times New Roman"/>
                      <w:sz w:val="20"/>
                    </w:rPr>
                    <w:t xml:space="preserve">  </w:t>
                  </w:r>
                  <w:r w:rsidR="00FD62BE">
                    <w:rPr>
                      <w:rFonts w:ascii="Times New Roman" w:hAnsi="Times New Roman" w:cs="Times New Roman"/>
                      <w:sz w:val="20"/>
                    </w:rPr>
                    <w:t xml:space="preserve">     </w:t>
                  </w:r>
                  <w:r w:rsidRPr="00FD62BE">
                    <w:rPr>
                      <w:rFonts w:ascii="Times New Roman" w:hAnsi="Times New Roman" w:cs="Times New Roman"/>
                    </w:rPr>
                    <w:t xml:space="preserve">Voor vragen kunt u ons ook telefonisch bereiken: </w:t>
                  </w:r>
                  <w:r w:rsidRPr="00FD62BE">
                    <w:rPr>
                      <w:rFonts w:ascii="Times New Roman" w:hAnsi="Times New Roman" w:cs="Times New Roman"/>
                      <w:b/>
                    </w:rPr>
                    <w:t>06  17 56 25 67</w:t>
                  </w:r>
                  <w:r w:rsidRPr="00FD62BE">
                    <w:rPr>
                      <w:rFonts w:ascii="Times New Roman" w:hAnsi="Times New Roman" w:cs="Times New Roman"/>
                    </w:rPr>
                    <w:t xml:space="preserve">                        </w:t>
                  </w:r>
                </w:p>
                <w:p w:rsidR="0045029D" w:rsidRPr="00FD62BE" w:rsidRDefault="0045029D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D62BE">
                    <w:rPr>
                      <w:rFonts w:ascii="Times New Roman" w:hAnsi="Times New Roman" w:cs="Times New Roman"/>
                    </w:rPr>
                    <w:t xml:space="preserve">                        </w:t>
                  </w:r>
                  <w:r w:rsidR="00FD62BE">
                    <w:rPr>
                      <w:rFonts w:ascii="Times New Roman" w:hAnsi="Times New Roman" w:cs="Times New Roman"/>
                    </w:rPr>
                    <w:tab/>
                  </w:r>
                  <w:r w:rsidR="00FD62BE">
                    <w:rPr>
                      <w:rFonts w:ascii="Times New Roman" w:hAnsi="Times New Roman" w:cs="Times New Roman"/>
                    </w:rPr>
                    <w:tab/>
                  </w:r>
                  <w:r w:rsidRPr="00FD62BE">
                    <w:rPr>
                      <w:rFonts w:ascii="Times New Roman" w:hAnsi="Times New Roman" w:cs="Times New Roman"/>
                    </w:rPr>
                    <w:t xml:space="preserve">U kunt ons ook mailen: </w:t>
                  </w:r>
                  <w:hyperlink r:id="rId9" w:history="1">
                    <w:r w:rsidRPr="00FD62BE">
                      <w:rPr>
                        <w:rStyle w:val="Hyperlink"/>
                        <w:rFonts w:ascii="Times New Roman" w:hAnsi="Times New Roman" w:cs="Times New Roman"/>
                      </w:rPr>
                      <w:t>meerkennisweten@outlook.com</w:t>
                    </w:r>
                  </w:hyperlink>
                </w:p>
                <w:p w:rsidR="0045029D" w:rsidRP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  <w:t xml:space="preserve">    </w:t>
                  </w:r>
                  <w:proofErr w:type="spellStart"/>
                  <w:r w:rsidR="00AB50D1" w:rsidRPr="00FD62BE">
                    <w:rPr>
                      <w:rFonts w:ascii="Times New Roman" w:hAnsi="Times New Roman" w:cs="Times New Roman"/>
                    </w:rPr>
                    <w:t>Kvk</w:t>
                  </w:r>
                  <w:proofErr w:type="spellEnd"/>
                  <w:r w:rsidR="00AB50D1" w:rsidRPr="00FD62BE">
                    <w:rPr>
                      <w:rFonts w:ascii="Times New Roman" w:hAnsi="Times New Roman" w:cs="Times New Roman"/>
                    </w:rPr>
                    <w:t>: 63659123</w:t>
                  </w:r>
                  <w:r w:rsidR="00AB50D1" w:rsidRPr="00FD62BE">
                    <w:rPr>
                      <w:rFonts w:ascii="Times New Roman" w:hAnsi="Times New Roman" w:cs="Times New Roman"/>
                    </w:rPr>
                    <w:tab/>
                  </w:r>
                  <w:r w:rsidR="00AB50D1" w:rsidRPr="00FD62BE">
                    <w:rPr>
                      <w:rFonts w:ascii="Times New Roman" w:hAnsi="Times New Roman" w:cs="Times New Roman"/>
                      <w:i/>
                    </w:rPr>
                    <w:t>Onderdeel van de Stichting N’HNOE/ Wij samen</w:t>
                  </w:r>
                  <w:r w:rsidR="00AB50D1" w:rsidRPr="00FD62BE">
                    <w:rPr>
                      <w:rFonts w:ascii="Times New Roman" w:hAnsi="Times New Roman" w:cs="Times New Roman"/>
                      <w:i/>
                    </w:rPr>
                    <w:tab/>
                  </w:r>
                </w:p>
                <w:p w:rsidR="00FD62BE" w:rsidRP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FD62BE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FD62BE" w:rsidRPr="00AB50D1" w:rsidRDefault="00FD62BE" w:rsidP="0045029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45029D" w:rsidRPr="00AB50D1" w:rsidRDefault="0045029D" w:rsidP="0045029D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970527" w:rsidRPr="00AB50D1" w:rsidRDefault="00970527" w:rsidP="0045029D">
                  <w:pPr>
                    <w:jc w:val="center"/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57014">
        <w:rPr>
          <w:noProof/>
          <w:lang w:val="cs-CZ" w:eastAsia="cs-CZ"/>
        </w:rPr>
        <w:pict>
          <v:shape id="_x0000_s1068" type="#_x0000_t202" style="position:absolute;left:0;text-align:left;margin-left:165.4pt;margin-top:-5.15pt;width:357.25pt;height:129.3pt;z-index:251751424" filled="f" stroked="f">
            <v:textbox style="mso-next-textbox:#_x0000_s1068">
              <w:txbxContent>
                <w:p w:rsidR="00970527" w:rsidRDefault="00341B86">
                  <w:r w:rsidRPr="00341B86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890592" cy="855133"/>
                        <wp:effectExtent l="38100" t="0" r="14658" b="249767"/>
                        <wp:docPr id="8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0887" cy="86618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1B86" w:rsidRPr="00341B86">
        <w:rPr>
          <w:noProof/>
          <w:lang w:eastAsia="nl-NL"/>
        </w:rPr>
        <w:drawing>
          <wp:inline distT="0" distB="0" distL="0" distR="0">
            <wp:extent cx="4404360" cy="990600"/>
            <wp:effectExtent l="19050" t="0" r="0" b="0"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014">
        <w:rPr>
          <w:noProof/>
          <w:lang w:val="cs-CZ" w:eastAsia="cs-CZ"/>
        </w:rPr>
        <w:pict>
          <v:roundrect id="_x0000_s1050" style="position:absolute;left:0;text-align:left;margin-left:44.65pt;margin-top:33.35pt;width:514pt;height:735.3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="0045029D">
        <w:rPr>
          <w:noProof/>
          <w:lang w:eastAsia="nl-NL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-40217</wp:posOffset>
            </wp:positionH>
            <wp:positionV relativeFrom="page">
              <wp:posOffset>-8467</wp:posOffset>
            </wp:positionV>
            <wp:extent cx="7854950" cy="1005840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7855645" cy="10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29D" w:rsidRPr="0045029D">
        <w:rPr>
          <w:noProof/>
          <w:lang w:eastAsia="nl-NL"/>
        </w:rPr>
        <w:drawing>
          <wp:inline distT="0" distB="0" distL="0" distR="0">
            <wp:extent cx="3086817" cy="694267"/>
            <wp:effectExtent l="1905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51" cy="6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29D" w:rsidRPr="0045029D">
        <w:rPr>
          <w:noProof/>
          <w:lang w:eastAsia="nl-NL"/>
        </w:rPr>
        <w:drawing>
          <wp:inline distT="0" distB="0" distL="0" distR="0">
            <wp:extent cx="4404360" cy="990600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29D">
        <w:rPr>
          <w:noProof/>
          <w:lang w:eastAsia="nl-NL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11118850</wp:posOffset>
            </wp:positionH>
            <wp:positionV relativeFrom="page">
              <wp:posOffset>355600</wp:posOffset>
            </wp:positionV>
            <wp:extent cx="671195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0527" w:rsidSect="0097052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43E" w:rsidRDefault="0096243E" w:rsidP="004946BA">
      <w:pPr>
        <w:spacing w:after="0" w:line="240" w:lineRule="auto"/>
      </w:pPr>
      <w:r>
        <w:separator/>
      </w:r>
    </w:p>
  </w:endnote>
  <w:endnote w:type="continuationSeparator" w:id="0">
    <w:p w:rsidR="0096243E" w:rsidRDefault="0096243E" w:rsidP="00494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43E" w:rsidRDefault="0096243E" w:rsidP="004946BA">
      <w:pPr>
        <w:spacing w:after="0" w:line="240" w:lineRule="auto"/>
      </w:pPr>
      <w:r>
        <w:separator/>
      </w:r>
    </w:p>
  </w:footnote>
  <w:footnote w:type="continuationSeparator" w:id="0">
    <w:p w:rsidR="0096243E" w:rsidRDefault="0096243E" w:rsidP="00494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3AC7"/>
    <w:multiLevelType w:val="hybridMultilevel"/>
    <w:tmpl w:val="253E3E0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41B86"/>
    <w:rsid w:val="00001BD4"/>
    <w:rsid w:val="0030738D"/>
    <w:rsid w:val="00341B86"/>
    <w:rsid w:val="00352B01"/>
    <w:rsid w:val="0045029D"/>
    <w:rsid w:val="004946BA"/>
    <w:rsid w:val="00497A55"/>
    <w:rsid w:val="00532428"/>
    <w:rsid w:val="00585340"/>
    <w:rsid w:val="006A5DEC"/>
    <w:rsid w:val="00757014"/>
    <w:rsid w:val="0082266C"/>
    <w:rsid w:val="008E4CF7"/>
    <w:rsid w:val="0096243E"/>
    <w:rsid w:val="00970527"/>
    <w:rsid w:val="00A54DC5"/>
    <w:rsid w:val="00AB50D1"/>
    <w:rsid w:val="00BB18D7"/>
    <w:rsid w:val="00BC2FBC"/>
    <w:rsid w:val="00CA4B31"/>
    <w:rsid w:val="00D076FD"/>
    <w:rsid w:val="00F365D4"/>
    <w:rsid w:val="00FD6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029D"/>
    <w:rPr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7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7052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494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946BA"/>
  </w:style>
  <w:style w:type="paragraph" w:styleId="Voettekst">
    <w:name w:val="footer"/>
    <w:basedOn w:val="Standaard"/>
    <w:link w:val="VoettekstChar"/>
    <w:uiPriority w:val="99"/>
    <w:semiHidden/>
    <w:unhideWhenUsed/>
    <w:rsid w:val="00494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946BA"/>
  </w:style>
  <w:style w:type="character" w:customStyle="1" w:styleId="A1">
    <w:name w:val="A1"/>
    <w:uiPriority w:val="99"/>
    <w:rsid w:val="0045029D"/>
    <w:rPr>
      <w:rFonts w:cs="Verdana"/>
      <w:b/>
      <w:bCs/>
      <w:color w:val="000000"/>
      <w:sz w:val="22"/>
      <w:szCs w:val="22"/>
    </w:rPr>
  </w:style>
  <w:style w:type="paragraph" w:styleId="Lijstalinea">
    <w:name w:val="List Paragraph"/>
    <w:basedOn w:val="Standaard"/>
    <w:uiPriority w:val="34"/>
    <w:qFormat/>
    <w:rsid w:val="004502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45029D"/>
    <w:rPr>
      <w:color w:val="8E58B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meerkennisweten@outlook.com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harvest_menu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AE6C5-E839-4536-953A-5E84F1171D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9FA39E-DB00-4479-8888-EAAC0787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harvest_menu.dotx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2015-07-25T21:41:00Z</dcterms:created>
  <dcterms:modified xsi:type="dcterms:W3CDTF">2015-07-25T21:41:00Z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TC102448039990</vt:lpwstr>
  </property>
</Properties>
</file>